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1B7" w:rsidRDefault="005F51B7" w:rsidP="00D53571">
      <w:pPr>
        <w:pStyle w:val="Nadpis1"/>
        <w:rPr>
          <w:rFonts w:ascii="Corbel" w:hAnsi="Corbel"/>
          <w:sz w:val="40"/>
        </w:rPr>
      </w:pPr>
      <w:bookmarkStart w:id="0" w:name="_GoBack"/>
      <w:bookmarkEnd w:id="0"/>
    </w:p>
    <w:p w:rsidR="00275260" w:rsidRDefault="001A02C0" w:rsidP="00D53571">
      <w:pPr>
        <w:pStyle w:val="Nadpis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>Zápis z jednání Řídícího výboru</w:t>
      </w:r>
    </w:p>
    <w:p w:rsidR="001A02C0" w:rsidRDefault="001A02C0" w:rsidP="00D53571">
      <w:pPr>
        <w:pStyle w:val="Nadpis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MAP II </w:t>
      </w:r>
      <w:r w:rsidR="00E50830">
        <w:rPr>
          <w:rFonts w:ascii="Corbel" w:hAnsi="Corbel"/>
          <w:sz w:val="40"/>
        </w:rPr>
        <w:t>NOVOMĚSTSKO</w:t>
      </w:r>
    </w:p>
    <w:p w:rsidR="00127BD2" w:rsidRPr="00E65126" w:rsidRDefault="00127BD2" w:rsidP="00127BD2">
      <w:pPr>
        <w:pStyle w:val="Nadpis1"/>
        <w:rPr>
          <w:rFonts w:ascii="Corbel" w:hAnsi="Corbel"/>
          <w:b w:val="0"/>
          <w:bCs w:val="0"/>
          <w:i/>
          <w:iCs/>
          <w:sz w:val="24"/>
          <w:szCs w:val="24"/>
          <w:lang w:val="en-GB"/>
        </w:rPr>
      </w:pPr>
      <w:r w:rsidRPr="00E65126">
        <w:rPr>
          <w:rFonts w:ascii="Corbel" w:hAnsi="Corbel"/>
          <w:b w:val="0"/>
          <w:bCs w:val="0"/>
          <w:i/>
          <w:iCs/>
          <w:sz w:val="24"/>
          <w:szCs w:val="24"/>
        </w:rPr>
        <w:t>reg. číslo projektu: CZ.02.3.68/0.0/0.0/17_047/000904</w:t>
      </w:r>
      <w:r w:rsidR="00916610">
        <w:rPr>
          <w:rFonts w:ascii="Corbel" w:hAnsi="Corbel"/>
          <w:b w:val="0"/>
          <w:bCs w:val="0"/>
          <w:i/>
          <w:iCs/>
          <w:sz w:val="24"/>
          <w:szCs w:val="24"/>
        </w:rPr>
        <w:t>6</w:t>
      </w:r>
    </w:p>
    <w:p w:rsidR="001A02C0" w:rsidRDefault="001A02C0" w:rsidP="001A02C0">
      <w:pPr>
        <w:tabs>
          <w:tab w:val="left" w:pos="567"/>
        </w:tabs>
        <w:spacing w:after="0"/>
        <w:ind w:left="0"/>
        <w:jc w:val="both"/>
      </w:pPr>
      <w:r>
        <w:tab/>
      </w:r>
    </w:p>
    <w:p w:rsidR="001A02C0" w:rsidRDefault="001A02C0" w:rsidP="001A02C0">
      <w:pPr>
        <w:tabs>
          <w:tab w:val="left" w:pos="567"/>
        </w:tabs>
        <w:spacing w:after="0"/>
        <w:ind w:left="0"/>
      </w:pPr>
      <w:r>
        <w:t>Jednání Řídícího výboru bylo zahájeno v </w:t>
      </w:r>
      <w:r w:rsidRPr="0001447A">
        <w:t>1</w:t>
      </w:r>
      <w:r w:rsidR="00E21350">
        <w:t>0</w:t>
      </w:r>
      <w:r w:rsidRPr="0001447A">
        <w:t>:0</w:t>
      </w:r>
      <w:r>
        <w:t>0</w:t>
      </w:r>
      <w:r w:rsidRPr="0001447A">
        <w:t xml:space="preserve"> hod.,</w:t>
      </w:r>
      <w:r>
        <w:t xml:space="preserve"> kdy hlavní manažerka projektu Ing. Olga Prázová </w:t>
      </w:r>
      <w:r w:rsidR="00847D60">
        <w:t>(dále jen „</w:t>
      </w:r>
      <w:r w:rsidR="00E21350">
        <w:t>HM</w:t>
      </w:r>
      <w:r w:rsidR="00847D60">
        <w:t xml:space="preserve">“) </w:t>
      </w:r>
      <w:r>
        <w:t>přivítala přítomné. Následně seznámila členy Řídícího výboru s programem jednání.</w:t>
      </w:r>
      <w:r w:rsidR="00916610">
        <w:t xml:space="preserve"> Zápisem byl pověřen projektový manažer MAP II Dobrušsko, který byl přítomen na jednání jako host.</w:t>
      </w:r>
    </w:p>
    <w:tbl>
      <w:tblPr>
        <w:tblpPr w:leftFromText="141" w:rightFromText="141" w:vertAnchor="text" w:horzAnchor="margin" w:tblpXSpec="center" w:tblpY="294"/>
        <w:tblW w:w="4422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619"/>
      </w:tblGrid>
      <w:tr w:rsidR="001A02C0" w:rsidRPr="00462B4D" w:rsidTr="001A02C0">
        <w:trPr>
          <w:trHeight w:val="383"/>
        </w:trPr>
        <w:tc>
          <w:tcPr>
            <w:tcW w:w="5000" w:type="pct"/>
            <w:tcBorders>
              <w:top w:val="single" w:sz="18" w:space="0" w:color="AC7117" w:themeColor="accent3" w:themeShade="BF"/>
            </w:tcBorders>
            <w:vAlign w:val="center"/>
          </w:tcPr>
          <w:p w:rsidR="001A02C0" w:rsidRPr="00462B4D" w:rsidRDefault="001A02C0" w:rsidP="001A02C0">
            <w:pPr>
              <w:pStyle w:val="Nadpis2"/>
              <w:spacing w:before="60"/>
              <w:jc w:val="center"/>
              <w:rPr>
                <w:color w:val="AC7117" w:themeColor="accent3" w:themeShade="BF"/>
              </w:rPr>
            </w:pPr>
            <w:r>
              <w:rPr>
                <w:color w:val="AC7117" w:themeColor="accent3" w:themeShade="BF"/>
              </w:rPr>
              <w:t>Program</w:t>
            </w:r>
          </w:p>
        </w:tc>
      </w:tr>
      <w:tr w:rsidR="001A02C0" w:rsidRPr="00FE3951" w:rsidTr="001A02C0">
        <w:trPr>
          <w:trHeight w:val="1894"/>
        </w:trPr>
        <w:tc>
          <w:tcPr>
            <w:tcW w:w="5000" w:type="pct"/>
          </w:tcPr>
          <w:p w:rsidR="001A02C0" w:rsidRDefault="001A02C0" w:rsidP="001A02C0">
            <w:pPr>
              <w:pStyle w:val="Odstavecseseznamem"/>
              <w:tabs>
                <w:tab w:val="left" w:pos="567"/>
              </w:tabs>
              <w:spacing w:after="0"/>
              <w:ind w:left="1131"/>
              <w:jc w:val="both"/>
            </w:pPr>
            <w:r>
              <w:t>1. Úvod</w:t>
            </w:r>
          </w:p>
          <w:p w:rsidR="001A02C0" w:rsidRDefault="001A02C0" w:rsidP="001A02C0">
            <w:pPr>
              <w:pStyle w:val="Odstavecseseznamem"/>
              <w:numPr>
                <w:ilvl w:val="0"/>
                <w:numId w:val="44"/>
              </w:numPr>
              <w:tabs>
                <w:tab w:val="left" w:pos="567"/>
              </w:tabs>
              <w:spacing w:after="0"/>
              <w:jc w:val="both"/>
            </w:pPr>
            <w:r>
              <w:t>Zahájení jednání ŘV</w:t>
            </w:r>
          </w:p>
          <w:p w:rsidR="001A02C0" w:rsidRDefault="001A02C0" w:rsidP="001A02C0">
            <w:pPr>
              <w:pStyle w:val="Odstavecseseznamem"/>
              <w:tabs>
                <w:tab w:val="left" w:pos="567"/>
              </w:tabs>
              <w:spacing w:after="0"/>
              <w:ind w:left="1131"/>
              <w:jc w:val="both"/>
            </w:pPr>
            <w:r>
              <w:t>2. Aktuální informace z projektu</w:t>
            </w:r>
          </w:p>
          <w:p w:rsidR="001A02C0" w:rsidRDefault="001A02C0" w:rsidP="001A02C0">
            <w:pPr>
              <w:pStyle w:val="Odstavecseseznamem"/>
              <w:numPr>
                <w:ilvl w:val="0"/>
                <w:numId w:val="45"/>
              </w:numPr>
              <w:tabs>
                <w:tab w:val="left" w:pos="567"/>
              </w:tabs>
              <w:spacing w:after="0"/>
              <w:jc w:val="both"/>
            </w:pPr>
            <w:r>
              <w:t>Uskutečněné aktivity projektu</w:t>
            </w:r>
          </w:p>
          <w:p w:rsidR="001A02C0" w:rsidRDefault="001A02C0" w:rsidP="001A02C0">
            <w:pPr>
              <w:pStyle w:val="Odstavecseseznamem"/>
              <w:numPr>
                <w:ilvl w:val="0"/>
                <w:numId w:val="45"/>
              </w:numPr>
              <w:tabs>
                <w:tab w:val="left" w:pos="567"/>
              </w:tabs>
              <w:spacing w:after="0"/>
              <w:jc w:val="both"/>
            </w:pPr>
            <w:r>
              <w:t>Plánované aktivity projektu</w:t>
            </w:r>
          </w:p>
          <w:p w:rsidR="001A02C0" w:rsidRDefault="001A02C0" w:rsidP="001A02C0">
            <w:pPr>
              <w:pStyle w:val="Odstavecseseznamem"/>
              <w:tabs>
                <w:tab w:val="left" w:pos="567"/>
              </w:tabs>
              <w:spacing w:after="0"/>
              <w:ind w:left="1131"/>
              <w:jc w:val="both"/>
            </w:pPr>
            <w:r>
              <w:t>3. SWOT analýza pro území MAP II Dobrušsko</w:t>
            </w:r>
          </w:p>
          <w:p w:rsidR="001A02C0" w:rsidRDefault="001A02C0" w:rsidP="001A02C0">
            <w:pPr>
              <w:pStyle w:val="Odstavecseseznamem"/>
              <w:numPr>
                <w:ilvl w:val="0"/>
                <w:numId w:val="46"/>
              </w:numPr>
              <w:tabs>
                <w:tab w:val="left" w:pos="567"/>
              </w:tabs>
              <w:spacing w:after="0"/>
              <w:jc w:val="both"/>
            </w:pPr>
            <w:r>
              <w:t>Rovné příležitosti ve vzdělávání</w:t>
            </w:r>
          </w:p>
          <w:p w:rsidR="00E21350" w:rsidRDefault="001A02C0" w:rsidP="00E21350">
            <w:pPr>
              <w:pStyle w:val="Odstavecseseznamem"/>
              <w:tabs>
                <w:tab w:val="left" w:pos="567"/>
              </w:tabs>
              <w:spacing w:after="0"/>
              <w:ind w:left="1131"/>
              <w:jc w:val="both"/>
            </w:pPr>
            <w:r>
              <w:tab/>
            </w:r>
            <w:r>
              <w:tab/>
              <w:t>facilitátor Ing. et Ing. Soňa Španielová, Ph.D., MBA</w:t>
            </w:r>
          </w:p>
          <w:p w:rsidR="001A02C0" w:rsidRDefault="00E21350" w:rsidP="00E21350">
            <w:pPr>
              <w:pStyle w:val="Odstavecseseznamem"/>
              <w:tabs>
                <w:tab w:val="left" w:pos="567"/>
              </w:tabs>
              <w:spacing w:after="0"/>
              <w:ind w:left="1131"/>
              <w:jc w:val="both"/>
            </w:pPr>
            <w:r>
              <w:t>4</w:t>
            </w:r>
            <w:r w:rsidR="001A02C0">
              <w:t>. Závěr</w:t>
            </w:r>
          </w:p>
          <w:p w:rsidR="001A02C0" w:rsidRPr="00FE3951" w:rsidRDefault="001A02C0" w:rsidP="001A02C0">
            <w:pPr>
              <w:pStyle w:val="Popispoloky"/>
            </w:pPr>
          </w:p>
        </w:tc>
      </w:tr>
    </w:tbl>
    <w:p w:rsidR="001A02C0" w:rsidRDefault="001A02C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Default="00847D60" w:rsidP="001A02C0">
      <w:pPr>
        <w:pStyle w:val="slovanseznam"/>
        <w:numPr>
          <w:ilvl w:val="0"/>
          <w:numId w:val="0"/>
        </w:numPr>
      </w:pPr>
    </w:p>
    <w:p w:rsidR="00847D60" w:rsidRPr="00FE3951" w:rsidRDefault="00847D60" w:rsidP="001A02C0">
      <w:pPr>
        <w:pStyle w:val="slovanseznam"/>
        <w:numPr>
          <w:ilvl w:val="0"/>
          <w:numId w:val="0"/>
        </w:numPr>
      </w:pPr>
    </w:p>
    <w:p w:rsidR="00916610" w:rsidRDefault="00916610" w:rsidP="005F51B7">
      <w:pPr>
        <w:pStyle w:val="Seznamsodrkami"/>
      </w:pPr>
      <w:r>
        <w:t xml:space="preserve">HM projektu informoval o uskutečněných aktivitách v období 01-06/2019. Dále s výhledem aktivit a přípravou ročního akčního plánu 2019/2020. </w:t>
      </w:r>
      <w:r>
        <w:t>Dále</w:t>
      </w:r>
      <w:r>
        <w:t xml:space="preserve"> podrobněji informoval o vybraných aktivitách projektu – stáž místních lídrů, implementační aktivita s názvem </w:t>
      </w:r>
      <w:r>
        <w:t xml:space="preserve">Život a dílo bratří </w:t>
      </w:r>
      <w:r w:rsidR="005F51B7">
        <w:t>Čapků</w:t>
      </w:r>
      <w:r>
        <w:t xml:space="preserve"> atd.</w:t>
      </w:r>
      <w:r>
        <w:t xml:space="preserve"> </w:t>
      </w:r>
    </w:p>
    <w:p w:rsidR="00916610" w:rsidRDefault="00916610" w:rsidP="00916610">
      <w:pPr>
        <w:pStyle w:val="slovanseznam"/>
        <w:numPr>
          <w:ilvl w:val="0"/>
          <w:numId w:val="0"/>
        </w:numPr>
        <w:ind w:left="173"/>
        <w:jc w:val="both"/>
      </w:pPr>
      <w:r>
        <w:t>Přítomní byli dále informováni o průběhu realizace aktivity 2.7 Strategické řízení a plánování ve školách, kdy realizační tým informoval o návštěvě všech škol v území za účelem mapování Popisu potřeb škol.</w:t>
      </w:r>
    </w:p>
    <w:p w:rsidR="005F51B7" w:rsidRDefault="005F51B7" w:rsidP="00916610">
      <w:pPr>
        <w:pStyle w:val="slovanseznam"/>
        <w:numPr>
          <w:ilvl w:val="0"/>
          <w:numId w:val="0"/>
        </w:numPr>
        <w:ind w:left="173"/>
        <w:jc w:val="both"/>
      </w:pPr>
    </w:p>
    <w:p w:rsidR="005F51B7" w:rsidRPr="00FE3951" w:rsidRDefault="005F51B7" w:rsidP="00916610">
      <w:pPr>
        <w:pStyle w:val="slovanseznam"/>
        <w:numPr>
          <w:ilvl w:val="0"/>
          <w:numId w:val="0"/>
        </w:numPr>
        <w:ind w:left="173"/>
        <w:jc w:val="both"/>
      </w:pPr>
    </w:p>
    <w:p w:rsidR="00916610" w:rsidRDefault="00916610" w:rsidP="005F51B7">
      <w:pPr>
        <w:pStyle w:val="Seznamsodrkami"/>
      </w:pPr>
      <w:r>
        <w:lastRenderedPageBreak/>
        <w:t xml:space="preserve">Dalším bodem jednání byla aktualizace SWOT-3 analýzy projektu s ohledem na rovné příležitosti ve vzdělávání. Na jednání byl přítomen odborník na tuto problematiku Ing. et Ing. Soňa Španielová, Ph.D., MBA, která přítomné uvedla do problematiky a provedla je celou aktualizací analýzy SWOT-3 vzdělávání na území ORP </w:t>
      </w:r>
      <w:r>
        <w:t>Nové Město nad Metují.</w:t>
      </w:r>
      <w:r>
        <w:t xml:space="preserve"> </w:t>
      </w:r>
    </w:p>
    <w:p w:rsidR="00916610" w:rsidRDefault="00916610" w:rsidP="00916610">
      <w:pPr>
        <w:pStyle w:val="slovanseznam"/>
        <w:numPr>
          <w:ilvl w:val="0"/>
          <w:numId w:val="0"/>
        </w:numPr>
        <w:ind w:left="173"/>
        <w:jc w:val="both"/>
      </w:pPr>
      <w:r>
        <w:t xml:space="preserve">Členové ŘV MAP II </w:t>
      </w:r>
      <w:r>
        <w:t>Novoměstsko</w:t>
      </w:r>
      <w:r>
        <w:t xml:space="preserve"> byli rozdělení do </w:t>
      </w:r>
      <w:r>
        <w:t xml:space="preserve">3 </w:t>
      </w:r>
      <w:r>
        <w:t>skupin, byl</w:t>
      </w:r>
      <w:r>
        <w:t>y</w:t>
      </w:r>
      <w:r>
        <w:t xml:space="preserve"> jim přidělen</w:t>
      </w:r>
      <w:r>
        <w:t>y</w:t>
      </w:r>
      <w:r>
        <w:t xml:space="preserve"> </w:t>
      </w:r>
      <w:r>
        <w:t xml:space="preserve">2 </w:t>
      </w:r>
      <w:r>
        <w:t>priorit</w:t>
      </w:r>
      <w:r>
        <w:t>y</w:t>
      </w:r>
      <w:r>
        <w:t xml:space="preserve"> vzdělávání na území ORP </w:t>
      </w:r>
      <w:r>
        <w:t>Nové Město nad Metují</w:t>
      </w:r>
      <w:r>
        <w:t>, u které nejprve ve skupině a poté hromadně aktualizovali SWOT analýzu.</w:t>
      </w:r>
    </w:p>
    <w:p w:rsidR="00916610" w:rsidRDefault="00916610" w:rsidP="00916610">
      <w:pPr>
        <w:pStyle w:val="Seznamsodrkami"/>
      </w:pPr>
      <w:r>
        <w:t>Jednání bylo ukončeno v </w:t>
      </w:r>
      <w:r>
        <w:t>12</w:t>
      </w:r>
      <w:r>
        <w:t>:</w:t>
      </w:r>
      <w:r>
        <w:t>00</w:t>
      </w:r>
      <w:r>
        <w:t xml:space="preserve"> hod., HM </w:t>
      </w:r>
      <w:r>
        <w:t>poděkoval</w:t>
      </w:r>
      <w:r>
        <w:t xml:space="preserve"> odborníkovi za vstup a vedení domluvené části jednání a všem členům za účast a aktivní spolupráci.</w:t>
      </w:r>
    </w:p>
    <w:p w:rsidR="00916610" w:rsidRPr="00DC5B23" w:rsidRDefault="00916610" w:rsidP="00916610">
      <w:pPr>
        <w:pStyle w:val="Seznamsodrkami"/>
        <w:numPr>
          <w:ilvl w:val="0"/>
          <w:numId w:val="0"/>
        </w:numPr>
        <w:ind w:left="360"/>
      </w:pPr>
    </w:p>
    <w:p w:rsidR="00916610" w:rsidRDefault="00916610" w:rsidP="00916610">
      <w:pPr>
        <w:pStyle w:val="slovanseznam"/>
        <w:numPr>
          <w:ilvl w:val="0"/>
          <w:numId w:val="0"/>
        </w:numPr>
        <w:jc w:val="both"/>
      </w:pPr>
      <w:r>
        <w:t xml:space="preserve">Přílohy: </w:t>
      </w:r>
    </w:p>
    <w:p w:rsidR="00916610" w:rsidRDefault="00916610" w:rsidP="00916610">
      <w:pPr>
        <w:pStyle w:val="slovanseznam"/>
        <w:numPr>
          <w:ilvl w:val="7"/>
          <w:numId w:val="40"/>
        </w:numPr>
        <w:jc w:val="both"/>
      </w:pPr>
      <w:r>
        <w:t>Aktualizovaná SWOT</w:t>
      </w:r>
      <w:r>
        <w:t>-3</w:t>
      </w:r>
      <w:r>
        <w:t xml:space="preserve"> analýza MAP II </w:t>
      </w:r>
      <w:r>
        <w:t>Novoměstsko</w:t>
      </w:r>
    </w:p>
    <w:p w:rsidR="00916610" w:rsidRDefault="00916610" w:rsidP="00916610">
      <w:pPr>
        <w:pStyle w:val="slovanseznam"/>
        <w:numPr>
          <w:ilvl w:val="0"/>
          <w:numId w:val="0"/>
        </w:numPr>
        <w:ind w:left="173"/>
        <w:jc w:val="both"/>
      </w:pPr>
    </w:p>
    <w:p w:rsidR="00916610" w:rsidRDefault="00916610" w:rsidP="00916610">
      <w:pPr>
        <w:pStyle w:val="slovanseznam"/>
        <w:numPr>
          <w:ilvl w:val="0"/>
          <w:numId w:val="0"/>
        </w:numPr>
        <w:ind w:left="173"/>
        <w:jc w:val="both"/>
      </w:pPr>
    </w:p>
    <w:p w:rsidR="00916610" w:rsidRPr="00DC5B23" w:rsidRDefault="00916610" w:rsidP="00916610">
      <w:pPr>
        <w:pStyle w:val="slovanseznam"/>
        <w:numPr>
          <w:ilvl w:val="0"/>
          <w:numId w:val="0"/>
        </w:numPr>
        <w:ind w:left="173" w:hanging="173"/>
        <w:jc w:val="both"/>
        <w:rPr>
          <w:sz w:val="22"/>
          <w:szCs w:val="22"/>
        </w:rPr>
      </w:pPr>
      <w:r w:rsidRPr="00DC5B23">
        <w:rPr>
          <w:sz w:val="22"/>
          <w:szCs w:val="22"/>
        </w:rPr>
        <w:t>Zapsala: Ing. Markéta Cejnarová</w:t>
      </w:r>
    </w:p>
    <w:p w:rsidR="00916610" w:rsidRPr="00DC5B23" w:rsidRDefault="00916610" w:rsidP="00916610">
      <w:pPr>
        <w:pStyle w:val="slovanseznam"/>
        <w:numPr>
          <w:ilvl w:val="0"/>
          <w:numId w:val="0"/>
        </w:numPr>
        <w:jc w:val="both"/>
        <w:rPr>
          <w:sz w:val="22"/>
          <w:szCs w:val="22"/>
        </w:rPr>
      </w:pPr>
      <w:r w:rsidRPr="00DC5B23">
        <w:rPr>
          <w:sz w:val="22"/>
          <w:szCs w:val="22"/>
        </w:rPr>
        <w:t>v Dobrušce dne 1</w:t>
      </w:r>
      <w:r>
        <w:rPr>
          <w:sz w:val="22"/>
          <w:szCs w:val="22"/>
        </w:rPr>
        <w:t>2</w:t>
      </w:r>
      <w:r w:rsidRPr="00DC5B23">
        <w:rPr>
          <w:sz w:val="22"/>
          <w:szCs w:val="22"/>
        </w:rPr>
        <w:t>.06.2019</w:t>
      </w:r>
    </w:p>
    <w:p w:rsidR="00916610" w:rsidRDefault="00916610" w:rsidP="00916610">
      <w:pPr>
        <w:pStyle w:val="slovanseznam"/>
        <w:numPr>
          <w:ilvl w:val="0"/>
          <w:numId w:val="0"/>
        </w:numPr>
        <w:jc w:val="both"/>
      </w:pPr>
    </w:p>
    <w:p w:rsidR="00916610" w:rsidRDefault="00916610" w:rsidP="00916610">
      <w:pPr>
        <w:pStyle w:val="slovanseznam"/>
        <w:numPr>
          <w:ilvl w:val="0"/>
          <w:numId w:val="0"/>
        </w:numPr>
        <w:jc w:val="both"/>
      </w:pPr>
    </w:p>
    <w:p w:rsidR="00916610" w:rsidRDefault="00916610" w:rsidP="00916610">
      <w:pPr>
        <w:pStyle w:val="slovanseznam"/>
        <w:numPr>
          <w:ilvl w:val="0"/>
          <w:numId w:val="0"/>
        </w:numPr>
        <w:jc w:val="both"/>
      </w:pPr>
    </w:p>
    <w:p w:rsidR="00916610" w:rsidRDefault="00916610" w:rsidP="00916610">
      <w:pPr>
        <w:pStyle w:val="slovanseznam"/>
        <w:numPr>
          <w:ilvl w:val="0"/>
          <w:numId w:val="0"/>
        </w:numPr>
        <w:tabs>
          <w:tab w:val="left" w:pos="5670"/>
        </w:tabs>
        <w:jc w:val="both"/>
      </w:pPr>
      <w:r>
        <w:t>_____________________________</w:t>
      </w:r>
      <w:r>
        <w:tab/>
      </w:r>
      <w:r>
        <w:tab/>
        <w:t>___________________________</w:t>
      </w:r>
    </w:p>
    <w:p w:rsidR="00916610" w:rsidRDefault="00916610" w:rsidP="00916610">
      <w:pPr>
        <w:pStyle w:val="slovanseznam"/>
        <w:numPr>
          <w:ilvl w:val="0"/>
          <w:numId w:val="0"/>
        </w:numPr>
        <w:tabs>
          <w:tab w:val="left" w:pos="5670"/>
        </w:tabs>
        <w:jc w:val="both"/>
      </w:pPr>
      <w:r>
        <w:t>Ing. Olga Prázová</w:t>
      </w:r>
      <w:r>
        <w:tab/>
      </w:r>
      <w:r>
        <w:t>Mgr. Václav Kupka</w:t>
      </w:r>
    </w:p>
    <w:p w:rsidR="00916610" w:rsidRPr="00FE3951" w:rsidRDefault="00916610" w:rsidP="00916610">
      <w:pPr>
        <w:pStyle w:val="slovanseznam"/>
        <w:numPr>
          <w:ilvl w:val="0"/>
          <w:numId w:val="0"/>
        </w:numPr>
        <w:tabs>
          <w:tab w:val="left" w:pos="5670"/>
        </w:tabs>
        <w:jc w:val="both"/>
      </w:pPr>
      <w:r>
        <w:t>hlavní manažer projektu</w:t>
      </w:r>
      <w:r>
        <w:tab/>
        <w:t>předsed</w:t>
      </w:r>
      <w:r>
        <w:t xml:space="preserve">a </w:t>
      </w:r>
      <w:r>
        <w:t xml:space="preserve">ŘV MAP II </w:t>
      </w:r>
      <w:r>
        <w:t>Novoměstsko</w:t>
      </w:r>
    </w:p>
    <w:p w:rsidR="00FE3951" w:rsidRPr="00FE3951" w:rsidRDefault="00FE3951" w:rsidP="00FE3951">
      <w:pPr>
        <w:pStyle w:val="slovanseznam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foot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2C0" w:rsidRDefault="001A02C0" w:rsidP="001E7D29">
      <w:pPr>
        <w:spacing w:after="0" w:line="240" w:lineRule="auto"/>
      </w:pPr>
      <w:r>
        <w:separator/>
      </w:r>
    </w:p>
  </w:endnote>
  <w:endnote w:type="continuationSeparator" w:id="0">
    <w:p w:rsidR="001A02C0" w:rsidRDefault="001A02C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2C0" w:rsidRDefault="001A02C0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-464881</wp:posOffset>
          </wp:positionV>
          <wp:extent cx="4171950" cy="930910"/>
          <wp:effectExtent l="0" t="0" r="0" b="2540"/>
          <wp:wrapTight wrapText="bothSides">
            <wp:wrapPolygon edited="0">
              <wp:start x="0" y="0"/>
              <wp:lineTo x="0" y="21217"/>
              <wp:lineTo x="21501" y="21217"/>
              <wp:lineTo x="21501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1950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2C0" w:rsidRDefault="001A02C0" w:rsidP="001E7D29">
      <w:pPr>
        <w:spacing w:after="0" w:line="240" w:lineRule="auto"/>
      </w:pPr>
      <w:r>
        <w:separator/>
      </w:r>
    </w:p>
  </w:footnote>
  <w:footnote w:type="continuationSeparator" w:id="0">
    <w:p w:rsidR="001A02C0" w:rsidRDefault="001A02C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066754" w:rsidP="00015440">
    <w:pPr>
      <w:pStyle w:val="Zhlav"/>
      <w:rPr>
        <w:noProof/>
      </w:rPr>
    </w:pPr>
    <w:r>
      <w:rPr>
        <w:noProof/>
        <w:lang w:val="cs-CZ" w:bidi="cs-CZ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Tr="00A00F8B">
      <w:trPr>
        <w:trHeight w:val="350"/>
        <w:jc w:val="right"/>
      </w:trPr>
      <w:tc>
        <w:tcPr>
          <w:tcW w:w="5413" w:type="dxa"/>
          <w:vMerge w:val="restart"/>
        </w:tcPr>
        <w:p w:rsidR="00900D82" w:rsidRPr="00B63E8A" w:rsidRDefault="001A02C0" w:rsidP="00900D82">
          <w:pPr>
            <w:pStyle w:val="Zhlav"/>
            <w:rPr>
              <w:noProof/>
            </w:rPr>
          </w:pPr>
          <w:r>
            <w:rPr>
              <w:noProof/>
              <w:lang w:val="cs-CZ" w:bidi="cs-CZ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076685A7" wp14:editId="03221663">
                    <wp:simplePos x="0" y="0"/>
                    <wp:positionH relativeFrom="column">
                      <wp:posOffset>-1032510</wp:posOffset>
                    </wp:positionH>
                    <wp:positionV relativeFrom="paragraph">
                      <wp:posOffset>-1749425</wp:posOffset>
                    </wp:positionV>
                    <wp:extent cx="8005465" cy="12802942"/>
                    <wp:effectExtent l="0" t="0" r="0" b="0"/>
                    <wp:wrapNone/>
                    <wp:docPr id="17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05465" cy="12802942"/>
                              <a:chOff x="0" y="0"/>
                              <a:chExt cx="8005465" cy="12802942"/>
                            </a:xfrm>
                          </wpg:grpSpPr>
                          <wps:wsp>
                            <wps:cNvPr id="1" name="Volný tvar: Obrazec 10"/>
                            <wps:cNvSpPr/>
                            <wps:spPr>
                              <a:xfrm rot="10800000" flipH="1">
                                <a:off x="0" y="0"/>
                                <a:ext cx="4064435" cy="3624044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accent3">
                                      <a:lumMod val="75000"/>
                                      <a:alpha val="33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" name="Volný tvar: Obrazec 18">
                              <a:extLst>
                                <a:ext uri="{FF2B5EF4-FFF2-40B4-BE49-F238E27FC236}">
                                  <a16:creationId xmlns:a16="http://schemas.microsoft.com/office/drawing/2014/main" id="{436970BD-9B20-4B7C-A294-5174BA15880C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95275" y="447675"/>
                                <a:ext cx="3226836" cy="2877232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" name="Obdélník 2"/>
                            <wps:cNvSpPr/>
                            <wps:spPr>
                              <a:xfrm flipV="1">
                                <a:off x="2390775" y="1219200"/>
                                <a:ext cx="5614690" cy="4571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Volný tvar: Obrazec 10"/>
                            <wps:cNvSpPr/>
                            <wps:spPr>
                              <a:xfrm rot="10800000" flipH="1" flipV="1">
                                <a:off x="514350" y="2971800"/>
                                <a:ext cx="687699" cy="61340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" name="Volný tvar: Obrazec 10"/>
                            <wps:cNvSpPr/>
                            <wps:spPr>
                              <a:xfrm rot="10800000" flipH="1" flipV="1">
                                <a:off x="5686425" y="10610850"/>
                                <a:ext cx="2222118" cy="2192092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3">
                                      <a:lumMod val="75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75000"/>
                                      <a:alpha val="25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" name="Volný tvar: Obrazec 10">
                              <a:extLst>
                                <a:ext uri="{FF2B5EF4-FFF2-40B4-BE49-F238E27FC236}">
                                  <a16:creationId xmlns:a16="http://schemas.microsoft.com/office/drawing/2014/main" id="{BCD5F0C6-A186-42F4-87B6-BFBFEC77A6D2}"/>
                                </a:ext>
                              </a:extLst>
                            </wps:cNvPr>
                            <wps:cNvSpPr/>
                            <wps:spPr>
                              <a:xfrm rot="10800000">
                                <a:off x="5924550" y="10906125"/>
                                <a:ext cx="1697341" cy="1675118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alpha val="3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31" name="Volný tvar: Obrazec 10"/>
                            <wps:cNvSpPr/>
                            <wps:spPr>
                              <a:xfrm rot="10800000" flipH="1" flipV="1">
                                <a:off x="3590925" y="1476375"/>
                                <a:ext cx="654685" cy="64643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alpha val="20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" name="Volný tvar: Obrazec 10"/>
                            <wps:cNvSpPr/>
                            <wps:spPr>
                              <a:xfrm rot="10800000" flipH="1" flipV="1">
                                <a:off x="6667500" y="10458450"/>
                                <a:ext cx="342897" cy="33846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alpha val="24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" name="Volný tvar: Obrazec 10"/>
                            <wps:cNvSpPr/>
                            <wps:spPr>
                              <a:xfrm rot="10800000" flipH="1" flipV="1">
                                <a:off x="3667125" y="2190750"/>
                                <a:ext cx="303530" cy="29908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" name="Volný tvar: Obrazec 10"/>
                            <wps:cNvSpPr/>
                            <wps:spPr>
                              <a:xfrm rot="10800000" flipH="1" flipV="1">
                                <a:off x="7010400" y="10753725"/>
                                <a:ext cx="687699" cy="67881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5EC33149" id="Skupina 3" o:spid="_x0000_s1026" style="position:absolute;margin-left:-81.3pt;margin-top:-137.7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Lxpak4KMzpUn9gu+WpMBMPlrviLEljCwFD9cY&#10;LildKprAh+hOWCsuIZ4/neqOz4CSmI4Ccdq6CmvFJTyTQyjaWEtSGGtI/I21hCF2hs/NPaBkplhD&#10;/mGsFWwyI+RWxdhKo8oqIfJkTpyC+VVSnUnxy2EuZS3dGR5EINBudnf1Jp2lxUVA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l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6vmcknGL0xeMvOWPsL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QKkklicE&#10;ngaKRJNjeUCpiAYmEpVjeZgcywNKRTQwkagcy8PkWB7KsYTA6gXlWB4mx/KAUsltYHIsD+VYQuBV&#10;QZFociwP5VhC4GmgSDQ5lodyLCHwNFAkmhzLQzmWEFgaKMfyMDmWh3IsIfA0UCSaHMtDOZYQeBoo&#10;Ek2O5aEcSwg8DRSJJsfyUI4lBJ4GikSTY3koxxICR4Onciwh8DIQjuVpcixP5VhC4Gkgs/PT5Fie&#10;yrGEwNNAZuenybE8lWMJgaeBrBOfJsfyVI4lBJ4Gsk58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EAqAeVRQY2C&#10;zIlFjGUFUkkUFDkxYyxrEWNZgVQSBUVOzBjLWsRY1oyxqKC0ChljWYsYywqkEuegiLGsGWNRQW0I&#10;mROLGMuaMRYV1CjInFjEWNaMsaigRkHmxCLGsmaMRQUlCjLGshYxljVjLCqoUZA5sYixrBljUUGN&#10;gsyJRYxlzRiLCmoUZE4sYixrxlhUUKMgc2IRY1kzxqKCCgVbxlhUUGsgYSxbEWPZMsaighoFSTtv&#10;RYxlyxiLCmoUJO28FTGWLWMsKqhRkOzErYixbBljUUGNgmQnbk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gVArLEwJPA0WiybE8oFREAxOJ&#10;yrE8TI7lAaUiGphIVI7lYXIsD+VYQmD1gnIsD5NjeUCp1DYwOZaHciwh8KqgSDQ5lodyLCHwNFAk&#10;mhzLQzmWEHgaKBJNjuWhHEsILA2UY3mYHMtDOZYQeBooEk2O5aEcSwg8DRSJJsfyUI4lBJ4GikST&#10;Y3koxxICTwNFosmxPJRjCYGjwVM5lhB4GQjH8jQ5lqdyLCHwNJDZ+WlyLE/lWELgaSCz89PkWJ7K&#10;sYTA00D8xKfJsTyVYwmBp4H4iU+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j1eTIPW00eeszB3SOgoAbEaMPSKg&#10;Nk+TJ0ph1eCHkZ3OaeuPc2Zu0otc9QnrnD5jGnlkCddWlcfjMWd5WXfOy/8qud8uCWN3ldzPMQvs&#10;PAcl18LH3LrW/NH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K/T5&#10;8PD3Y0/bPTv0tpuhm5A6xsCJuW/Fb/2V+4w22tsejJ0akHG0mVG+Ql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B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lAqRSWJwSeBopEk2N5QKmIBiYSlWN5mBzL&#10;A0pFNDCRqBzLw+RYHsqxhMDqBeVYHibH8oBSqW1gciwP5VhC4FVBkWhyLA/lWELgaaBINDmWh3Is&#10;IfA0UCSaHMtDOZYQWBoox/IwOZaHciwh8DRQJJocy0M5lhB4GigSTY7loRxLCDwNFIkmx/JQjiUE&#10;ngaKRJNjeSjHEgJHg6dyLCHwMhCO5WlyLE/lWELgaSCz89PkWJ7KsYTA00Bm56fJsTyVYwmBp4H4&#10;iU+TY3kqxxICTwPxE58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jsD4kVBNSRdsZYlN560gLWnuuRiydxOGSrl3RphLFXgn1ympgkI&#10;zWonoKqd9TVi+Xhg9IkK+EJa4RUAq5Q7Ci/qfXIHJdZdJ7FaBBVqT15EmPZNPtcf+KcS9UkJ+H55&#10;BRwPmowBYbv1ah7wEN4Mmi+/4t3aDj9JvImx1M82R1eRc+0Ytm9XsnDjMrloe+WsVIXvFJ4MG+G1&#10;EjXaRYHo2cy+1SqlbwhfaS1Xs6S4ootTolChfax9IsrL/pfPoW31P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//Ev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">
                    <v:shape id="Volný tvar: Obrazec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    <v:fill color2="#ac7117 [2406]" o:opacity2="21626f" focusposition="1" focussize="" focus="100%" type="gradientRadial"/>
                      <v:stroke joinstyle="miter"/>
      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      <v:stroke joinstyle="miter"/>
      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  <v:rect id="Obdélní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ac7117 [2406]" stroked="f" strokeweight="2pt"/>
                    <v:shape id="Volný tvar: Obrazec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      <v:fill opacity="23644f"/>
                      <v:stroke joinstyle="miter"/>
      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      <v:fill opacity="13107f" color2="#ac7117 [2406]" o:opacity2=".25" focusposition="1" focussize="" focus="100%" type="gradientRadial"/>
                      <v:stroke joinstyle="miter"/>
      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      <v:fill opacity="22873f"/>
      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      <v:fill opacity="13107f"/>
                      <v:stroke joinstyle="miter"/>
      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      <v:fill opacity="15677f"/>
                      <v:stroke joinstyle="miter"/>
      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      <v:fill opacity="23644f"/>
                      <v:stroke joinstyle="miter"/>
      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Volný tvar: Obrazec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      <v:fill opacity="23644f"/>
                      <v:stroke joinstyle="miter"/>
      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w:pict>
              </mc:Fallback>
            </mc:AlternateContent>
          </w:r>
          <w:r w:rsidR="0085640A">
            <w:rPr>
              <w:noProof/>
            </w:rPr>
            <w:drawing>
              <wp:inline distT="0" distB="0" distL="0" distR="0">
                <wp:extent cx="1743075" cy="514885"/>
                <wp:effectExtent l="0" t="0" r="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-map-II-novomestsk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594" cy="5179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hlav"/>
            <w:jc w:val="center"/>
          </w:pPr>
          <w:r w:rsidRPr="00B63E8A">
            <w:rPr>
              <w:noProof/>
              <w:lang w:val="cs-CZ" w:bidi="cs-CZ"/>
            </w:rPr>
            <w:drawing>
              <wp:inline distT="0" distB="0" distL="0" distR="0" wp14:anchorId="58C270BD" wp14:editId="366BF48D">
                <wp:extent cx="137160" cy="137160"/>
                <wp:effectExtent l="0" t="0" r="0" b="0"/>
                <wp:docPr id="8" name="Grafika 10" descr="Dom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Domů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Zhlav"/>
          </w:pPr>
          <w:r w:rsidRPr="009A6621">
            <w:rPr>
              <w:lang w:val="cs-CZ" w:bidi="cs-CZ"/>
            </w:rPr>
            <w:t xml:space="preserve">Místo: </w:t>
          </w:r>
          <w:proofErr w:type="spellStart"/>
          <w:r w:rsidR="0085640A">
            <w:t>Školní</w:t>
          </w:r>
          <w:proofErr w:type="spellEnd"/>
          <w:r w:rsidR="0085640A">
            <w:t xml:space="preserve"> </w:t>
          </w:r>
          <w:proofErr w:type="spellStart"/>
          <w:r w:rsidR="0085640A">
            <w:t>klub</w:t>
          </w:r>
          <w:proofErr w:type="spellEnd"/>
          <w:r w:rsidR="0085640A">
            <w:t xml:space="preserve"> </w:t>
          </w:r>
          <w:proofErr w:type="spellStart"/>
          <w:r w:rsidR="0085640A">
            <w:t>Leguán</w:t>
          </w:r>
          <w:proofErr w:type="spellEnd"/>
          <w:r w:rsidR="0085640A">
            <w:t xml:space="preserve"> </w:t>
          </w:r>
          <w:proofErr w:type="spellStart"/>
          <w:r w:rsidR="0085640A">
            <w:t>při</w:t>
          </w:r>
          <w:proofErr w:type="spellEnd"/>
          <w:r w:rsidR="0085640A">
            <w:t xml:space="preserve"> SŠ NMnM</w:t>
          </w:r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Zhlav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hlav"/>
            <w:jc w:val="center"/>
          </w:pPr>
          <w:r w:rsidRPr="00B63E8A">
            <w:rPr>
              <w:noProof/>
              <w:lang w:val="cs-CZ" w:bidi="cs-CZ"/>
            </w:rPr>
            <w:drawing>
              <wp:inline distT="0" distB="0" distL="0" distR="0" wp14:anchorId="6691A2A8" wp14:editId="7C19F446">
                <wp:extent cx="137160" cy="137160"/>
                <wp:effectExtent l="0" t="0" r="0" b="0"/>
                <wp:docPr id="14" name="Grafika 12" descr="Denní kalendá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enníKalendář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Zhlav"/>
          </w:pPr>
          <w:r w:rsidRPr="009A6621">
            <w:rPr>
              <w:lang w:val="cs-CZ" w:bidi="cs-CZ"/>
            </w:rPr>
            <w:t xml:space="preserve">Datum: </w:t>
          </w:r>
          <w:r w:rsidR="001A02C0">
            <w:t>1</w:t>
          </w:r>
          <w:r w:rsidR="0085640A">
            <w:t>2</w:t>
          </w:r>
          <w:r w:rsidR="001A02C0">
            <w:t>.06. 2019</w:t>
          </w:r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Zhlav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hlav"/>
            <w:jc w:val="center"/>
          </w:pPr>
          <w:r w:rsidRPr="00B63E8A">
            <w:rPr>
              <w:noProof/>
              <w:lang w:val="cs-CZ" w:bidi="cs-CZ"/>
            </w:rPr>
            <w:drawing>
              <wp:inline distT="0" distB="0" distL="0" distR="0" wp14:anchorId="0ABD1B31" wp14:editId="13C8E0B9">
                <wp:extent cx="137160" cy="137160"/>
                <wp:effectExtent l="0" t="0" r="0" b="0"/>
                <wp:docPr id="16" name="Grafika 13" descr="Stop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ky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127BD2" w:rsidP="00015440">
          <w:pPr>
            <w:pStyle w:val="Zhlav"/>
          </w:pPr>
          <w:r>
            <w:rPr>
              <w:noProof/>
              <w:lang w:val="cs-CZ" w:bidi="cs-CZ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-195580</wp:posOffset>
                </wp:positionV>
                <wp:extent cx="695325" cy="267335"/>
                <wp:effectExtent l="0" t="0" r="0" b="0"/>
                <wp:wrapNone/>
                <wp:docPr id="12" name="Obráze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go-green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67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0D82" w:rsidRPr="00015440">
            <w:rPr>
              <w:lang w:val="cs-CZ" w:bidi="cs-CZ"/>
            </w:rPr>
            <w:t xml:space="preserve">Čas: </w:t>
          </w:r>
          <w:r w:rsidR="001A02C0">
            <w:t>1</w:t>
          </w:r>
          <w:r w:rsidR="0085640A">
            <w:t>0</w:t>
          </w:r>
          <w:r w:rsidR="001A02C0">
            <w:t>:00</w:t>
          </w:r>
        </w:p>
      </w:tc>
    </w:tr>
  </w:tbl>
  <w:p w:rsidR="002E4F42" w:rsidRDefault="002E4F42" w:rsidP="0001544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lovanse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4CB210E"/>
    <w:multiLevelType w:val="hybridMultilevel"/>
    <w:tmpl w:val="234C9776"/>
    <w:lvl w:ilvl="0" w:tplc="EDC4322E">
      <w:start w:val="1"/>
      <w:numFmt w:val="decimal"/>
      <w:lvlText w:val="%1)"/>
      <w:lvlJc w:val="left"/>
      <w:pPr>
        <w:ind w:left="1131" w:hanging="564"/>
      </w:pPr>
      <w:rPr>
        <w:rFonts w:hint="default"/>
        <w:b w:val="0"/>
        <w:b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slovanse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se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87E566F"/>
    <w:multiLevelType w:val="hybridMultilevel"/>
    <w:tmpl w:val="4FC4A5E2"/>
    <w:lvl w:ilvl="0" w:tplc="6F1AAE0E">
      <w:start w:val="1"/>
      <w:numFmt w:val="bullet"/>
      <w:lvlText w:val="-"/>
      <w:lvlJc w:val="left"/>
      <w:pPr>
        <w:ind w:left="185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5D21770"/>
    <w:multiLevelType w:val="hybridMultilevel"/>
    <w:tmpl w:val="1102CF62"/>
    <w:lvl w:ilvl="0" w:tplc="6F1AAE0E">
      <w:start w:val="1"/>
      <w:numFmt w:val="bullet"/>
      <w:lvlText w:val="-"/>
      <w:lvlJc w:val="left"/>
      <w:pPr>
        <w:ind w:left="185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8D53928"/>
    <w:multiLevelType w:val="hybridMultilevel"/>
    <w:tmpl w:val="C32C2338"/>
    <w:lvl w:ilvl="0" w:tplc="6F1AAE0E">
      <w:start w:val="1"/>
      <w:numFmt w:val="bullet"/>
      <w:lvlText w:val="-"/>
      <w:lvlJc w:val="left"/>
      <w:pPr>
        <w:ind w:left="185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8C10718"/>
    <w:multiLevelType w:val="multilevel"/>
    <w:tmpl w:val="04090023"/>
    <w:styleLink w:val="lnekoddl"/>
    <w:lvl w:ilvl="0">
      <w:start w:val="1"/>
      <w:numFmt w:val="upperRoman"/>
      <w:lvlText w:val="Článe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Čás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9"/>
  </w:num>
  <w:num w:numId="2">
    <w:abstractNumId w:val="20"/>
  </w:num>
  <w:num w:numId="3">
    <w:abstractNumId w:val="21"/>
  </w:num>
  <w:num w:numId="4">
    <w:abstractNumId w:val="13"/>
  </w:num>
  <w:num w:numId="5">
    <w:abstractNumId w:val="4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1"/>
  </w:num>
  <w:num w:numId="27">
    <w:abstractNumId w:val="24"/>
  </w:num>
  <w:num w:numId="28">
    <w:abstractNumId w:val="11"/>
  </w:num>
  <w:num w:numId="29">
    <w:abstractNumId w:val="33"/>
  </w:num>
  <w:num w:numId="30">
    <w:abstractNumId w:val="25"/>
  </w:num>
  <w:num w:numId="31">
    <w:abstractNumId w:val="42"/>
  </w:num>
  <w:num w:numId="32">
    <w:abstractNumId w:val="37"/>
  </w:num>
  <w:num w:numId="33">
    <w:abstractNumId w:val="18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41"/>
  </w:num>
  <w:num w:numId="40">
    <w:abstractNumId w:val="29"/>
  </w:num>
  <w:num w:numId="41">
    <w:abstractNumId w:val="22"/>
  </w:num>
  <w:num w:numId="42">
    <w:abstractNumId w:val="30"/>
  </w:num>
  <w:num w:numId="43">
    <w:abstractNumId w:val="38"/>
  </w:num>
  <w:num w:numId="44">
    <w:abstractNumId w:val="34"/>
  </w:num>
  <w:num w:numId="45">
    <w:abstractNumId w:val="32"/>
  </w:num>
  <w:num w:numId="46">
    <w:abstractNumId w:val="36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C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27BD2"/>
    <w:rsid w:val="00140DAE"/>
    <w:rsid w:val="0015180F"/>
    <w:rsid w:val="001746FC"/>
    <w:rsid w:val="00193653"/>
    <w:rsid w:val="001A02C0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5F51B7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26C6"/>
    <w:rsid w:val="008240DA"/>
    <w:rsid w:val="00833E70"/>
    <w:rsid w:val="008429E5"/>
    <w:rsid w:val="00845A7F"/>
    <w:rsid w:val="00847D60"/>
    <w:rsid w:val="0085640A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031C6"/>
    <w:rsid w:val="00916610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21350"/>
    <w:rsid w:val="00E42463"/>
    <w:rsid w:val="00E50830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4EE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4F42"/>
  </w:style>
  <w:style w:type="paragraph" w:styleId="Nadpis1">
    <w:name w:val="heading 1"/>
    <w:basedOn w:val="Normln"/>
    <w:link w:val="Nadpis1Char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dpis2">
    <w:name w:val="heading 2"/>
    <w:basedOn w:val="Normln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7B230B" w:themeColor="accent1" w:themeShade="BF"/>
    </w:rPr>
  </w:style>
  <w:style w:type="paragraph" w:styleId="Nadpis5">
    <w:name w:val="heading 5"/>
    <w:basedOn w:val="Normln"/>
    <w:link w:val="Nadpis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7B230B" w:themeColor="accent1" w:themeShade="BF"/>
    </w:rPr>
  </w:style>
  <w:style w:type="paragraph" w:styleId="Nadpis6">
    <w:name w:val="heading 6"/>
    <w:basedOn w:val="Normln"/>
    <w:link w:val="Nadpis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511707" w:themeColor="accent1" w:themeShade="7F"/>
    </w:rPr>
  </w:style>
  <w:style w:type="paragraph" w:styleId="Nadpis7">
    <w:name w:val="heading 7"/>
    <w:basedOn w:val="Normln"/>
    <w:link w:val="Nadpis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511707" w:themeColor="accent1" w:themeShade="7F"/>
    </w:rPr>
  </w:style>
  <w:style w:type="paragraph" w:styleId="Nadpis8">
    <w:name w:val="heading 8"/>
    <w:basedOn w:val="Normln"/>
    <w:link w:val="Nadpis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dpis9">
    <w:name w:val="heading 9"/>
    <w:basedOn w:val="Normln"/>
    <w:link w:val="Nadpis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lovanseznam">
    <w:name w:val="List Number"/>
    <w:basedOn w:val="Normln"/>
    <w:uiPriority w:val="99"/>
    <w:qFormat/>
    <w:rsid w:val="00FE3951"/>
    <w:pPr>
      <w:numPr>
        <w:numId w:val="40"/>
      </w:numPr>
    </w:pPr>
  </w:style>
  <w:style w:type="character" w:styleId="Zstupntext">
    <w:name w:val="Placeholder Text"/>
    <w:basedOn w:val="Standardnpsmoodstavce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ln"/>
    <w:next w:val="Normln"/>
    <w:link w:val="DatumChar"/>
    <w:uiPriority w:val="10"/>
    <w:qFormat/>
    <w:rsid w:val="004230D9"/>
    <w:pPr>
      <w:spacing w:after="480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Seznamsodrkami">
    <w:name w:val="List Bullet"/>
    <w:basedOn w:val="Normln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30D9"/>
    <w:rPr>
      <w:rFonts w:ascii="Arial" w:eastAsiaTheme="majorEastAsia" w:hAnsi="Arial" w:cs="Arial"/>
      <w:i/>
      <w:iCs/>
      <w:color w:val="7B230B" w:themeColor="accent1" w:themeShade="BF"/>
    </w:rPr>
  </w:style>
  <w:style w:type="character" w:styleId="Zdraznn">
    <w:name w:val="Emphasis"/>
    <w:basedOn w:val="Standardnpsmoodstavce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30D9"/>
    <w:rPr>
      <w:rFonts w:ascii="Arial" w:eastAsiaTheme="majorEastAsia" w:hAnsi="Arial" w:cs="Arial"/>
      <w:color w:val="7B230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30D9"/>
    <w:rPr>
      <w:rFonts w:ascii="Arial" w:eastAsiaTheme="majorEastAsia" w:hAnsi="Arial" w:cs="Arial"/>
      <w:color w:val="511707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30D9"/>
    <w:rPr>
      <w:rFonts w:ascii="Arial" w:eastAsiaTheme="majorEastAsia" w:hAnsi="Arial" w:cs="Arial"/>
      <w:i/>
      <w:iCs/>
      <w:color w:val="511707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zev">
    <w:name w:val="Title"/>
    <w:basedOn w:val="Normln"/>
    <w:link w:val="Nzev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7B230B" w:themeColor="accent1" w:themeShade="BF"/>
    </w:rPr>
  </w:style>
  <w:style w:type="character" w:styleId="Siln">
    <w:name w:val="Strong"/>
    <w:basedOn w:val="Standardnpsmoodstavce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t">
    <w:name w:val="Quote"/>
    <w:basedOn w:val="Normln"/>
    <w:link w:val="Citt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4230D9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0"/>
      <w:jc w:val="center"/>
    </w:pPr>
    <w:rPr>
      <w:i/>
      <w:iCs/>
      <w:color w:val="7B230B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4230D9"/>
    <w:rPr>
      <w:rFonts w:ascii="Times New Roman" w:hAnsi="Times New Roman" w:cs="Times New Roman"/>
      <w:i/>
      <w:iCs/>
      <w:color w:val="7B230B" w:themeColor="accent1" w:themeShade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7B230B" w:themeColor="accent1" w:themeShade="BF"/>
      <w:spacing w:val="0"/>
    </w:rPr>
  </w:style>
  <w:style w:type="character" w:styleId="Nzevknihy">
    <w:name w:val="Book Title"/>
    <w:basedOn w:val="Standardnpsmoodstavce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Odstavecseseznamem">
    <w:name w:val="List Paragraph"/>
    <w:basedOn w:val="Normln"/>
    <w:uiPriority w:val="34"/>
    <w:unhideWhenUsed/>
    <w:qFormat/>
    <w:rsid w:val="004230D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4230D9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4230D9"/>
  </w:style>
  <w:style w:type="paragraph" w:styleId="Obsah1">
    <w:name w:val="toc 1"/>
    <w:basedOn w:val="Normln"/>
    <w:next w:val="Normln"/>
    <w:autoRedefine/>
    <w:uiPriority w:val="39"/>
    <w:semiHidden/>
    <w:unhideWhenUsed/>
    <w:rsid w:val="004230D9"/>
    <w:pPr>
      <w:spacing w:after="100"/>
      <w:ind w:left="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4230D9"/>
    <w:pPr>
      <w:spacing w:after="100"/>
      <w:ind w:left="1920"/>
    </w:pPr>
  </w:style>
  <w:style w:type="paragraph" w:styleId="Nadpisobsahu">
    <w:name w:val="TOC Heading"/>
    <w:basedOn w:val="Nadpis1"/>
    <w:next w:val="Nadpis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vbloku">
    <w:name w:val="Block Text"/>
    <w:basedOn w:val="Normln"/>
    <w:uiPriority w:val="99"/>
    <w:semiHidden/>
    <w:unhideWhenUsed/>
    <w:rsid w:val="004230D9"/>
    <w:pPr>
      <w:pBdr>
        <w:top w:val="single" w:sz="2" w:space="10" w:color="7B230B" w:themeColor="accent1" w:themeShade="BF"/>
        <w:left w:val="single" w:sz="2" w:space="10" w:color="7B230B" w:themeColor="accent1" w:themeShade="BF"/>
        <w:bottom w:val="single" w:sz="2" w:space="10" w:color="7B230B" w:themeColor="accent1" w:themeShade="BF"/>
        <w:right w:val="single" w:sz="2" w:space="10" w:color="7B230B" w:themeColor="accent1" w:themeShade="BF"/>
      </w:pBdr>
      <w:ind w:left="1152" w:right="1152"/>
    </w:pPr>
    <w:rPr>
      <w:rFonts w:eastAsiaTheme="minorEastAsia"/>
      <w:i/>
      <w:iCs/>
      <w:color w:val="7B230B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230D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230D9"/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230D9"/>
    <w:rPr>
      <w:rFonts w:ascii="Times New Roman" w:hAnsi="Times New Roman" w:cs="Times New Roman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30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Odkaznavysvtlivky">
    <w:name w:val="endnote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edovanodkaz">
    <w:name w:val="FollowedHyperlink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B26B02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230D9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30D9"/>
    <w:rPr>
      <w:rFonts w:ascii="Times New Roman" w:hAnsi="Times New Roman" w:cs="Times New Roman"/>
    </w:rPr>
  </w:style>
  <w:style w:type="character" w:styleId="Znakapoznpodarou">
    <w:name w:val="footnote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AC7117" w:themeColor="accent3" w:themeShade="BF"/>
      <w:sz w:val="18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62B4D"/>
    <w:rPr>
      <w:rFonts w:cs="Calibri"/>
      <w:b/>
      <w:color w:val="AC7117" w:themeColor="accent3" w:themeShade="BF"/>
      <w:sz w:val="18"/>
      <w:lang w:val="en-GB"/>
    </w:rPr>
  </w:style>
  <w:style w:type="character" w:styleId="AkronymHTML">
    <w:name w:val="HTML Acronym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slodku">
    <w:name w:val="line number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makra">
    <w:name w:val="macro"/>
    <w:link w:val="Textmakra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Zmnka">
    <w:name w:val="Mention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4230D9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4230D9"/>
    <w:rPr>
      <w:rFonts w:ascii="Times New Roman" w:hAnsi="Times New Roman"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4230D9"/>
  </w:style>
  <w:style w:type="character" w:customStyle="1" w:styleId="OslovenChar">
    <w:name w:val="Oslovení Char"/>
    <w:basedOn w:val="Standardnpsmoodstavce"/>
    <w:link w:val="Osloven"/>
    <w:uiPriority w:val="99"/>
    <w:semiHidden/>
    <w:rsid w:val="004230D9"/>
    <w:rPr>
      <w:rFonts w:ascii="Times New Roman" w:hAnsi="Times New Roman" w:cs="Times New Roman"/>
    </w:rPr>
  </w:style>
  <w:style w:type="paragraph" w:styleId="Podpis">
    <w:name w:val="Signature"/>
    <w:basedOn w:val="Normln"/>
    <w:link w:val="Podpis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4230D9"/>
    <w:rPr>
      <w:rFonts w:ascii="Times New Roman" w:hAnsi="Times New Roman" w:cs="Times New Roman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lovanseznam2">
    <w:name w:val="List Number 2"/>
    <w:basedOn w:val="Normln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ezseznamu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ezseznamu"/>
    <w:uiPriority w:val="99"/>
    <w:semiHidden/>
    <w:unhideWhenUsed/>
    <w:rsid w:val="004230D9"/>
    <w:pPr>
      <w:numPr>
        <w:numId w:val="42"/>
      </w:numPr>
    </w:pPr>
  </w:style>
  <w:style w:type="numbering" w:styleId="lnekoddl">
    <w:name w:val="Outline List 3"/>
    <w:basedOn w:val="Bezseznamu"/>
    <w:uiPriority w:val="99"/>
    <w:semiHidden/>
    <w:unhideWhenUsed/>
    <w:rsid w:val="004230D9"/>
    <w:pPr>
      <w:numPr>
        <w:numId w:val="43"/>
      </w:numPr>
    </w:p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4230D9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4230D9"/>
    <w:rPr>
      <w:rFonts w:ascii="Times New Roman" w:hAnsi="Times New Roman" w:cs="Times New Roman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230D9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230D9"/>
    <w:rPr>
      <w:rFonts w:ascii="Times New Roman" w:hAnsi="Times New Roman" w:cs="Times New Roman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4230D9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4230D9"/>
    <w:rPr>
      <w:rFonts w:ascii="Times New Roman" w:hAnsi="Times New Roman" w:cs="Times New Roman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230D9"/>
    <w:rPr>
      <w:rFonts w:ascii="Times New Roman" w:hAnsi="Times New Roman" w:cs="Times New Roman"/>
    </w:rPr>
  </w:style>
  <w:style w:type="paragraph" w:styleId="Zvr">
    <w:name w:val="Closing"/>
    <w:basedOn w:val="Normln"/>
    <w:link w:val="Zvr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4230D9"/>
    <w:rPr>
      <w:rFonts w:ascii="Times New Roman" w:hAnsi="Times New Roman" w:cs="Times New Roman"/>
    </w:rPr>
  </w:style>
  <w:style w:type="table" w:styleId="Barevnmka">
    <w:name w:val="Colorful Grid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seznam">
    <w:name w:val="Dark List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4230D9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4230D9"/>
    <w:rPr>
      <w:rFonts w:ascii="Times New Roman" w:hAnsi="Times New Roman" w:cs="Times New Roman"/>
    </w:rPr>
  </w:style>
  <w:style w:type="table" w:styleId="Svtltabulkasmkou1">
    <w:name w:val="Grid Table 1 Light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ulkasmkou3">
    <w:name w:val="Grid Table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4230D9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4230D9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4230D9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4230D9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4230D9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4230D9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4230D9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4230D9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4230D9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4230D9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4230D9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4230D9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styleId="UkzkaHTML">
    <w:name w:val="HTML Sample"/>
    <w:basedOn w:val="Standardnpsmoodstavce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Svtlmka">
    <w:name w:val="Light Grid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4230D9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4230D9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4230D9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4230D9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4230D9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4230D9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paragraph" w:styleId="Seznam">
    <w:name w:val="List"/>
    <w:basedOn w:val="Normln"/>
    <w:uiPriority w:val="99"/>
    <w:semiHidden/>
    <w:unhideWhenUsed/>
    <w:rsid w:val="004230D9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4230D9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4230D9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4230D9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4230D9"/>
    <w:pPr>
      <w:ind w:left="1800" w:hanging="360"/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4230D9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4230D9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4230D9"/>
    <w:pPr>
      <w:numPr>
        <w:numId w:val="15"/>
      </w:numPr>
      <w:contextualSpacing/>
    </w:pPr>
  </w:style>
  <w:style w:type="table" w:styleId="Svtltabulkaseznamu1">
    <w:name w:val="List Table 1 Light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ulkaseznamu2">
    <w:name w:val="List Table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ulkaseznamu3">
    <w:name w:val="List Table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4230D9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4230D9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4230D9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4230D9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4230D9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4230D9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4230D9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4230D9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4230D9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4230D9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4230D9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4230D9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mezer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lnweb">
    <w:name w:val="Normal (Web)"/>
    <w:basedOn w:val="Normln"/>
    <w:uiPriority w:val="99"/>
    <w:semiHidden/>
    <w:unhideWhenUsed/>
    <w:rsid w:val="004230D9"/>
  </w:style>
  <w:style w:type="paragraph" w:styleId="Normlnodsazen">
    <w:name w:val="Normal Indent"/>
    <w:basedOn w:val="Normln"/>
    <w:uiPriority w:val="99"/>
    <w:semiHidden/>
    <w:unhideWhenUsed/>
    <w:rsid w:val="004230D9"/>
    <w:pPr>
      <w:ind w:left="708"/>
    </w:pPr>
  </w:style>
  <w:style w:type="character" w:styleId="slostrnky">
    <w:name w:val="page number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table" w:styleId="Prosttabulka1">
    <w:name w:val="Plain Table 1"/>
    <w:basedOn w:val="Normlntabulka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prostorovmiefekty1">
    <w:name w:val="Table 3D effects 1"/>
    <w:basedOn w:val="Normlntabulka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4230D9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4230D9"/>
    <w:pPr>
      <w:spacing w:after="0"/>
      <w:ind w:left="0"/>
    </w:pPr>
  </w:style>
  <w:style w:type="table" w:styleId="Profesionlntabulka">
    <w:name w:val="Table Professional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4230D9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4230D9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4230D9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4230D9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4230D9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4230D9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umChar">
    <w:name w:val="Datum Char"/>
    <w:basedOn w:val="Standardnpsmoodstavce"/>
    <w:link w:val="Datum"/>
    <w:uiPriority w:val="10"/>
    <w:rsid w:val="00C47362"/>
    <w:rPr>
      <w:rFonts w:ascii="Times New Roman" w:hAnsi="Times New Roman"/>
    </w:rPr>
  </w:style>
  <w:style w:type="paragraph" w:customStyle="1" w:styleId="astnci">
    <w:name w:val="Účastníci"/>
    <w:basedOn w:val="Normln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Popispoloky">
    <w:name w:val="Popis položky"/>
    <w:basedOn w:val="Normln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character" w:customStyle="1" w:styleId="Nadpis1Char">
    <w:name w:val="Nadpis 1 Char"/>
    <w:basedOn w:val="Standardnpsmoodstavce"/>
    <w:link w:val="Nadpis1"/>
    <w:uiPriority w:val="9"/>
    <w:rsid w:val="00127BD2"/>
    <w:rPr>
      <w:rFonts w:asciiTheme="majorHAnsi" w:hAnsiTheme="majorHAnsi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\AppData\Roaming\Microsoft\Templates\Z&#225;pis%20ze%20sch&#367;zky%20(r&#367;&#382;ov&#225;%20sada).dotx" TargetMode="External"/></Relationships>
</file>

<file path=word/theme/theme1.xml><?xml version="1.0" encoding="utf-8"?>
<a:theme xmlns:a="http://schemas.openxmlformats.org/drawingml/2006/main" name="Office Theme">
  <a:themeElements>
    <a:clrScheme name="Červená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7CCF6-58D1-4659-9C51-ACFFEE8E4C2F}">
  <ds:schemaRefs>
    <ds:schemaRef ds:uri="16c05727-aa75-4e4a-9b5f-8a80a1165891"/>
    <ds:schemaRef ds:uri="http://purl.org/dc/terms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C885A7-8BAC-4017-85C6-02BB7877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ze schůzky (růžová sada)</Template>
  <TotalTime>0</TotalTime>
  <Pages>2</Pages>
  <Words>308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2019-07-02T12:00:00Z</dcterms:created>
  <dcterms:modified xsi:type="dcterms:W3CDTF">2019-07-02T12:48:00Z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